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1D6" w:rsidRDefault="004071D6" w:rsidP="004071D6">
      <w:r>
        <w:t>Antonio Sacco è presbitero della Diocesi di Torino, ha conseguito la Laurea in Economia presso l’Università degli Studi di Torino, la Licenza in Teologia morale, ad indirizzo sociale, presso il Biennio di Specializzazione  della Facoltà Teologica dell’Italia Settentrionale – Sezione parallela di Torino ed in seguito il Dottorato in Teologia morale presso la Pontificia Università S. Tommaso D’Aquino – Angelicum in Roma. Insegna Teologia morale fondamentale presso la Facoltà Teologica dell’Italia Settentrionale – Sezione parallela di Torino.</w:t>
      </w:r>
    </w:p>
    <w:p w:rsidR="00550255" w:rsidRPr="00FE6DB1" w:rsidRDefault="009A219D" w:rsidP="00FE6DB1">
      <w:r>
        <w:t xml:space="preserve">Titolo della tesi di dottorato, pubblicata marzo 2017: </w:t>
      </w:r>
      <w:bookmarkStart w:id="0" w:name="_GoBack"/>
      <w:bookmarkEnd w:id="0"/>
      <w:r>
        <w:t xml:space="preserve">Antonio Sacco, </w:t>
      </w:r>
      <w:r w:rsidRPr="009A219D">
        <w:rPr>
          <w:i/>
        </w:rPr>
        <w:t>La giustizia come virtù</w:t>
      </w:r>
      <w:r>
        <w:t xml:space="preserve">, </w:t>
      </w:r>
      <w:proofErr w:type="spellStart"/>
      <w:r>
        <w:t>Effatà</w:t>
      </w:r>
      <w:proofErr w:type="spellEnd"/>
      <w:r>
        <w:t>, Cantalupa (TO) 2017.</w:t>
      </w:r>
    </w:p>
    <w:sectPr w:rsidR="00550255" w:rsidRPr="00FE6DB1" w:rsidSect="00357B8B">
      <w:footerReference w:type="default" r:id="rId9"/>
      <w:pgSz w:w="12240" w:h="15840"/>
      <w:pgMar w:top="1134" w:right="1418" w:bottom="1134" w:left="1418"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7E9F" w:rsidRDefault="00DD7E9F" w:rsidP="00A43CCF">
      <w:pPr>
        <w:spacing w:after="0" w:line="240" w:lineRule="auto"/>
      </w:pPr>
      <w:r>
        <w:separator/>
      </w:r>
    </w:p>
  </w:endnote>
  <w:endnote w:type="continuationSeparator" w:id="0">
    <w:p w:rsidR="00DD7E9F" w:rsidRDefault="00DD7E9F" w:rsidP="00A43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2818637"/>
      <w:docPartObj>
        <w:docPartGallery w:val="Page Numbers (Bottom of Page)"/>
        <w:docPartUnique/>
      </w:docPartObj>
    </w:sdtPr>
    <w:sdtEndPr/>
    <w:sdtContent>
      <w:p w:rsidR="006853C2" w:rsidRDefault="006853C2">
        <w:pPr>
          <w:pStyle w:val="Pidipagina"/>
          <w:jc w:val="right"/>
        </w:pPr>
        <w:r>
          <w:fldChar w:fldCharType="begin"/>
        </w:r>
        <w:r>
          <w:instrText>PAGE   \* MERGEFORMAT</w:instrText>
        </w:r>
        <w:r>
          <w:fldChar w:fldCharType="separate"/>
        </w:r>
        <w:r w:rsidR="009A219D">
          <w:rPr>
            <w:noProof/>
          </w:rPr>
          <w:t>1</w:t>
        </w:r>
        <w:r>
          <w:fldChar w:fldCharType="end"/>
        </w:r>
      </w:p>
    </w:sdtContent>
  </w:sdt>
  <w:p w:rsidR="006853C2" w:rsidRDefault="006853C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7E9F" w:rsidRDefault="00DD7E9F" w:rsidP="00A43CCF">
      <w:pPr>
        <w:spacing w:after="0" w:line="240" w:lineRule="auto"/>
      </w:pPr>
      <w:r>
        <w:separator/>
      </w:r>
    </w:p>
  </w:footnote>
  <w:footnote w:type="continuationSeparator" w:id="0">
    <w:p w:rsidR="00DD7E9F" w:rsidRDefault="00DD7E9F" w:rsidP="00A43C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C5118"/>
    <w:multiLevelType w:val="hybridMultilevel"/>
    <w:tmpl w:val="A0B4C57C"/>
    <w:lvl w:ilvl="0" w:tplc="A94C3DB4">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
    <w:nsid w:val="00CA7ED7"/>
    <w:multiLevelType w:val="hybridMultilevel"/>
    <w:tmpl w:val="EE420522"/>
    <w:lvl w:ilvl="0" w:tplc="2B96A60E">
      <w:start w:val="1"/>
      <w:numFmt w:val="lowerLetter"/>
      <w:lvlText w:val="%1)"/>
      <w:lvlJc w:val="left"/>
      <w:pPr>
        <w:ind w:left="644" w:hanging="360"/>
      </w:pPr>
      <w:rPr>
        <w:rFonts w:hint="default"/>
        <w:color w:val="auto"/>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nsid w:val="01F25D15"/>
    <w:multiLevelType w:val="hybridMultilevel"/>
    <w:tmpl w:val="1C3C9A60"/>
    <w:lvl w:ilvl="0" w:tplc="91FCE086">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nsid w:val="039060F4"/>
    <w:multiLevelType w:val="hybridMultilevel"/>
    <w:tmpl w:val="FF16A138"/>
    <w:lvl w:ilvl="0" w:tplc="AD1822D8">
      <w:start w:val="1"/>
      <w:numFmt w:val="upp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
    <w:nsid w:val="08084F7F"/>
    <w:multiLevelType w:val="hybridMultilevel"/>
    <w:tmpl w:val="62AA7E4E"/>
    <w:lvl w:ilvl="0" w:tplc="B9E07EA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09F108D3"/>
    <w:multiLevelType w:val="hybridMultilevel"/>
    <w:tmpl w:val="82C2CEFA"/>
    <w:lvl w:ilvl="0" w:tplc="EC3C3B82">
      <w:start w:val="1"/>
      <w:numFmt w:val="lowerLetter"/>
      <w:lvlText w:val="%1)"/>
      <w:lvlJc w:val="left"/>
      <w:pPr>
        <w:ind w:left="1440" w:hanging="360"/>
      </w:pPr>
      <w:rPr>
        <w:rFonts w:ascii="Times New Roman" w:eastAsiaTheme="minorEastAsia" w:hAnsi="Times New Roman" w:cs="Times New Roman"/>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nsid w:val="0D726F3F"/>
    <w:multiLevelType w:val="hybridMultilevel"/>
    <w:tmpl w:val="3A822004"/>
    <w:lvl w:ilvl="0" w:tplc="5560D7F4">
      <w:start w:val="1"/>
      <w:numFmt w:val="lowerLetter"/>
      <w:lvlText w:val="%1)"/>
      <w:lvlJc w:val="left"/>
      <w:pPr>
        <w:ind w:left="644" w:hanging="360"/>
      </w:pPr>
      <w:rPr>
        <w:rFonts w:hint="default"/>
        <w:sz w:val="24"/>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7">
    <w:nsid w:val="0FF27ABF"/>
    <w:multiLevelType w:val="hybridMultilevel"/>
    <w:tmpl w:val="B222656A"/>
    <w:lvl w:ilvl="0" w:tplc="1D4E9EC6">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8">
    <w:nsid w:val="143037CE"/>
    <w:multiLevelType w:val="hybridMultilevel"/>
    <w:tmpl w:val="291C98A8"/>
    <w:lvl w:ilvl="0" w:tplc="04100003">
      <w:start w:val="1"/>
      <w:numFmt w:val="bullet"/>
      <w:lvlText w:val="o"/>
      <w:lvlJc w:val="left"/>
      <w:pPr>
        <w:ind w:left="1004" w:hanging="360"/>
      </w:pPr>
      <w:rPr>
        <w:rFonts w:ascii="Courier New" w:hAnsi="Courier New" w:cs="Courier New"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9">
    <w:nsid w:val="210753B1"/>
    <w:multiLevelType w:val="hybridMultilevel"/>
    <w:tmpl w:val="E70AF816"/>
    <w:lvl w:ilvl="0" w:tplc="6DACCF86">
      <w:start w:val="61"/>
      <w:numFmt w:val="bullet"/>
      <w:lvlText w:val="-"/>
      <w:lvlJc w:val="left"/>
      <w:pPr>
        <w:ind w:left="720" w:hanging="360"/>
      </w:pPr>
      <w:rPr>
        <w:rFonts w:ascii="Times New Roman" w:eastAsiaTheme="minorEastAsia" w:hAnsi="Times New Roman" w:cs="Times New Roman"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6D747D9"/>
    <w:multiLevelType w:val="hybridMultilevel"/>
    <w:tmpl w:val="8BC0A790"/>
    <w:lvl w:ilvl="0" w:tplc="867497D6">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1">
    <w:nsid w:val="279B1010"/>
    <w:multiLevelType w:val="hybridMultilevel"/>
    <w:tmpl w:val="C7A6A4BE"/>
    <w:lvl w:ilvl="0" w:tplc="52922C0A">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2">
    <w:nsid w:val="294C7D6A"/>
    <w:multiLevelType w:val="hybridMultilevel"/>
    <w:tmpl w:val="CF9C3EE2"/>
    <w:lvl w:ilvl="0" w:tplc="C270F8DC">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3">
    <w:nsid w:val="2A287E03"/>
    <w:multiLevelType w:val="hybridMultilevel"/>
    <w:tmpl w:val="34A8965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32440827"/>
    <w:multiLevelType w:val="hybridMultilevel"/>
    <w:tmpl w:val="D3749B82"/>
    <w:lvl w:ilvl="0" w:tplc="B9B60E5A">
      <w:start w:val="2"/>
      <w:numFmt w:val="bullet"/>
      <w:lvlText w:val="-"/>
      <w:lvlJc w:val="left"/>
      <w:pPr>
        <w:ind w:left="1004" w:hanging="360"/>
      </w:pPr>
      <w:rPr>
        <w:rFonts w:ascii="Calibri" w:eastAsiaTheme="minorEastAsia" w:hAnsi="Calibri" w:cs="Calibri"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5">
    <w:nsid w:val="351E7EBD"/>
    <w:multiLevelType w:val="hybridMultilevel"/>
    <w:tmpl w:val="3FD8CFBA"/>
    <w:lvl w:ilvl="0" w:tplc="16168E44">
      <w:start w:val="1"/>
      <w:numFmt w:val="upp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6">
    <w:nsid w:val="37516204"/>
    <w:multiLevelType w:val="hybridMultilevel"/>
    <w:tmpl w:val="C4B00C0A"/>
    <w:lvl w:ilvl="0" w:tplc="74AEC8A4">
      <w:start w:val="1"/>
      <w:numFmt w:val="bullet"/>
      <w:lvlText w:val="-"/>
      <w:lvlJc w:val="left"/>
      <w:pPr>
        <w:ind w:left="644" w:hanging="360"/>
      </w:pPr>
      <w:rPr>
        <w:rFonts w:ascii="Calibri" w:eastAsiaTheme="minorEastAsia" w:hAnsi="Calibri" w:cs="Calibri"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7">
    <w:nsid w:val="37E93502"/>
    <w:multiLevelType w:val="hybridMultilevel"/>
    <w:tmpl w:val="5718A9CE"/>
    <w:lvl w:ilvl="0" w:tplc="568A478C">
      <w:start w:val="16"/>
      <w:numFmt w:val="bullet"/>
      <w:lvlText w:val="-"/>
      <w:lvlJc w:val="left"/>
      <w:pPr>
        <w:ind w:left="720" w:hanging="360"/>
      </w:pPr>
      <w:rPr>
        <w:rFonts w:ascii="Times New Roman" w:eastAsia="Times New Roman" w:hAnsi="Times New Roman" w:cs="Times New Roman"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3E631CC0"/>
    <w:multiLevelType w:val="hybridMultilevel"/>
    <w:tmpl w:val="1ECE1AE8"/>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9">
    <w:nsid w:val="4CD1416E"/>
    <w:multiLevelType w:val="hybridMultilevel"/>
    <w:tmpl w:val="CD9A489A"/>
    <w:lvl w:ilvl="0" w:tplc="D7B00040">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0">
    <w:nsid w:val="50B208C5"/>
    <w:multiLevelType w:val="hybridMultilevel"/>
    <w:tmpl w:val="4D0A0C32"/>
    <w:lvl w:ilvl="0" w:tplc="04100003">
      <w:start w:val="1"/>
      <w:numFmt w:val="bullet"/>
      <w:lvlText w:val="o"/>
      <w:lvlJc w:val="left"/>
      <w:pPr>
        <w:ind w:left="1004" w:hanging="360"/>
      </w:pPr>
      <w:rPr>
        <w:rFonts w:ascii="Courier New" w:hAnsi="Courier New" w:cs="Courier New"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1">
    <w:nsid w:val="57C44C55"/>
    <w:multiLevelType w:val="hybridMultilevel"/>
    <w:tmpl w:val="BA584422"/>
    <w:lvl w:ilvl="0" w:tplc="DB1092B6">
      <w:start w:val="1"/>
      <w:numFmt w:val="lowerLetter"/>
      <w:lvlText w:val="%1)"/>
      <w:lvlJc w:val="left"/>
      <w:pPr>
        <w:ind w:left="704" w:hanging="42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2">
    <w:nsid w:val="5C2A0AEC"/>
    <w:multiLevelType w:val="hybridMultilevel"/>
    <w:tmpl w:val="DD34A43A"/>
    <w:lvl w:ilvl="0" w:tplc="2A2E8E8A">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3">
    <w:nsid w:val="5EB058FB"/>
    <w:multiLevelType w:val="hybridMultilevel"/>
    <w:tmpl w:val="D410019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61F65917"/>
    <w:multiLevelType w:val="hybridMultilevel"/>
    <w:tmpl w:val="1E38C7B6"/>
    <w:lvl w:ilvl="0" w:tplc="DCA2D1B2">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5">
    <w:nsid w:val="644F0498"/>
    <w:multiLevelType w:val="hybridMultilevel"/>
    <w:tmpl w:val="467692EE"/>
    <w:lvl w:ilvl="0" w:tplc="0E6A6620">
      <w:start w:val="1"/>
      <w:numFmt w:val="lowerLetter"/>
      <w:lvlText w:val="%1)"/>
      <w:lvlJc w:val="left"/>
      <w:pPr>
        <w:ind w:left="704" w:hanging="360"/>
      </w:pPr>
      <w:rPr>
        <w:rFonts w:hint="default"/>
      </w:rPr>
    </w:lvl>
    <w:lvl w:ilvl="1" w:tplc="04100019" w:tentative="1">
      <w:start w:val="1"/>
      <w:numFmt w:val="lowerLetter"/>
      <w:lvlText w:val="%2."/>
      <w:lvlJc w:val="left"/>
      <w:pPr>
        <w:ind w:left="1424" w:hanging="360"/>
      </w:pPr>
    </w:lvl>
    <w:lvl w:ilvl="2" w:tplc="0410001B" w:tentative="1">
      <w:start w:val="1"/>
      <w:numFmt w:val="lowerRoman"/>
      <w:lvlText w:val="%3."/>
      <w:lvlJc w:val="right"/>
      <w:pPr>
        <w:ind w:left="2144" w:hanging="180"/>
      </w:pPr>
    </w:lvl>
    <w:lvl w:ilvl="3" w:tplc="0410000F" w:tentative="1">
      <w:start w:val="1"/>
      <w:numFmt w:val="decimal"/>
      <w:lvlText w:val="%4."/>
      <w:lvlJc w:val="left"/>
      <w:pPr>
        <w:ind w:left="2864" w:hanging="360"/>
      </w:pPr>
    </w:lvl>
    <w:lvl w:ilvl="4" w:tplc="04100019" w:tentative="1">
      <w:start w:val="1"/>
      <w:numFmt w:val="lowerLetter"/>
      <w:lvlText w:val="%5."/>
      <w:lvlJc w:val="left"/>
      <w:pPr>
        <w:ind w:left="3584" w:hanging="360"/>
      </w:pPr>
    </w:lvl>
    <w:lvl w:ilvl="5" w:tplc="0410001B" w:tentative="1">
      <w:start w:val="1"/>
      <w:numFmt w:val="lowerRoman"/>
      <w:lvlText w:val="%6."/>
      <w:lvlJc w:val="right"/>
      <w:pPr>
        <w:ind w:left="4304" w:hanging="180"/>
      </w:pPr>
    </w:lvl>
    <w:lvl w:ilvl="6" w:tplc="0410000F" w:tentative="1">
      <w:start w:val="1"/>
      <w:numFmt w:val="decimal"/>
      <w:lvlText w:val="%7."/>
      <w:lvlJc w:val="left"/>
      <w:pPr>
        <w:ind w:left="5024" w:hanging="360"/>
      </w:pPr>
    </w:lvl>
    <w:lvl w:ilvl="7" w:tplc="04100019" w:tentative="1">
      <w:start w:val="1"/>
      <w:numFmt w:val="lowerLetter"/>
      <w:lvlText w:val="%8."/>
      <w:lvlJc w:val="left"/>
      <w:pPr>
        <w:ind w:left="5744" w:hanging="360"/>
      </w:pPr>
    </w:lvl>
    <w:lvl w:ilvl="8" w:tplc="0410001B" w:tentative="1">
      <w:start w:val="1"/>
      <w:numFmt w:val="lowerRoman"/>
      <w:lvlText w:val="%9."/>
      <w:lvlJc w:val="right"/>
      <w:pPr>
        <w:ind w:left="6464" w:hanging="180"/>
      </w:pPr>
    </w:lvl>
  </w:abstractNum>
  <w:abstractNum w:abstractNumId="26">
    <w:nsid w:val="69D02844"/>
    <w:multiLevelType w:val="hybridMultilevel"/>
    <w:tmpl w:val="2C0A06E8"/>
    <w:lvl w:ilvl="0" w:tplc="C936A658">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6C8612D0"/>
    <w:multiLevelType w:val="hybridMultilevel"/>
    <w:tmpl w:val="C01EB1FE"/>
    <w:lvl w:ilvl="0" w:tplc="9E14CAF6">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8">
    <w:nsid w:val="6FB9541E"/>
    <w:multiLevelType w:val="hybridMultilevel"/>
    <w:tmpl w:val="919EC872"/>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9">
    <w:nsid w:val="76D351DF"/>
    <w:multiLevelType w:val="hybridMultilevel"/>
    <w:tmpl w:val="DCD450E0"/>
    <w:lvl w:ilvl="0" w:tplc="EC1233E8">
      <w:start w:val="1"/>
      <w:numFmt w:val="upp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0">
    <w:nsid w:val="7E2E6E29"/>
    <w:multiLevelType w:val="hybridMultilevel"/>
    <w:tmpl w:val="DBEA4734"/>
    <w:lvl w:ilvl="0" w:tplc="B9E07EA8">
      <w:start w:val="1"/>
      <w:numFmt w:val="decimal"/>
      <w:lvlText w:val="%1"/>
      <w:lvlJc w:val="left"/>
      <w:pPr>
        <w:ind w:left="1004"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1">
    <w:nsid w:val="7FE24D78"/>
    <w:multiLevelType w:val="hybridMultilevel"/>
    <w:tmpl w:val="27322FF2"/>
    <w:lvl w:ilvl="0" w:tplc="B9E07EA8">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28"/>
  </w:num>
  <w:num w:numId="3">
    <w:abstractNumId w:val="30"/>
  </w:num>
  <w:num w:numId="4">
    <w:abstractNumId w:val="8"/>
  </w:num>
  <w:num w:numId="5">
    <w:abstractNumId w:val="20"/>
  </w:num>
  <w:num w:numId="6">
    <w:abstractNumId w:val="16"/>
  </w:num>
  <w:num w:numId="7">
    <w:abstractNumId w:val="31"/>
  </w:num>
  <w:num w:numId="8">
    <w:abstractNumId w:val="3"/>
  </w:num>
  <w:num w:numId="9">
    <w:abstractNumId w:val="15"/>
  </w:num>
  <w:num w:numId="10">
    <w:abstractNumId w:val="14"/>
  </w:num>
  <w:num w:numId="11">
    <w:abstractNumId w:val="29"/>
  </w:num>
  <w:num w:numId="12">
    <w:abstractNumId w:val="19"/>
  </w:num>
  <w:num w:numId="13">
    <w:abstractNumId w:val="17"/>
  </w:num>
  <w:num w:numId="14">
    <w:abstractNumId w:val="6"/>
  </w:num>
  <w:num w:numId="15">
    <w:abstractNumId w:val="21"/>
  </w:num>
  <w:num w:numId="16">
    <w:abstractNumId w:val="13"/>
  </w:num>
  <w:num w:numId="17">
    <w:abstractNumId w:val="1"/>
  </w:num>
  <w:num w:numId="18">
    <w:abstractNumId w:val="25"/>
  </w:num>
  <w:num w:numId="19">
    <w:abstractNumId w:val="10"/>
  </w:num>
  <w:num w:numId="20">
    <w:abstractNumId w:val="2"/>
  </w:num>
  <w:num w:numId="21">
    <w:abstractNumId w:val="0"/>
  </w:num>
  <w:num w:numId="22">
    <w:abstractNumId w:val="23"/>
  </w:num>
  <w:num w:numId="23">
    <w:abstractNumId w:val="11"/>
  </w:num>
  <w:num w:numId="24">
    <w:abstractNumId w:val="5"/>
  </w:num>
  <w:num w:numId="25">
    <w:abstractNumId w:val="18"/>
  </w:num>
  <w:num w:numId="26">
    <w:abstractNumId w:val="9"/>
  </w:num>
  <w:num w:numId="27">
    <w:abstractNumId w:val="22"/>
  </w:num>
  <w:num w:numId="28">
    <w:abstractNumId w:val="27"/>
  </w:num>
  <w:num w:numId="29">
    <w:abstractNumId w:val="12"/>
  </w:num>
  <w:num w:numId="30">
    <w:abstractNumId w:val="7"/>
  </w:num>
  <w:num w:numId="31">
    <w:abstractNumId w:val="24"/>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attachedTemplate r:id="rId1"/>
  <w:defaultTabStop w:val="708"/>
  <w:hyphenationZone w:val="283"/>
  <w:drawingGridHorizontalSpacing w:val="110"/>
  <w:drawingGridVerticalSpacing w:val="299"/>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E54E348C-A19C-48E4-A857-C05B580A66C1}"/>
    <w:docVar w:name="dgnword-eventsink" w:val="106163824"/>
  </w:docVars>
  <w:rsids>
    <w:rsidRoot w:val="004071D6"/>
    <w:rsid w:val="000159B4"/>
    <w:rsid w:val="00035EB4"/>
    <w:rsid w:val="000419A7"/>
    <w:rsid w:val="0005289E"/>
    <w:rsid w:val="00077C0E"/>
    <w:rsid w:val="00083485"/>
    <w:rsid w:val="000A3F04"/>
    <w:rsid w:val="000B7B2A"/>
    <w:rsid w:val="000E3086"/>
    <w:rsid w:val="000E5555"/>
    <w:rsid w:val="000E6CBA"/>
    <w:rsid w:val="000F1D42"/>
    <w:rsid w:val="00105460"/>
    <w:rsid w:val="0010656D"/>
    <w:rsid w:val="001104E7"/>
    <w:rsid w:val="00112F5E"/>
    <w:rsid w:val="00120B33"/>
    <w:rsid w:val="0012558F"/>
    <w:rsid w:val="00131B17"/>
    <w:rsid w:val="00134E8F"/>
    <w:rsid w:val="00135596"/>
    <w:rsid w:val="001363AD"/>
    <w:rsid w:val="001755CF"/>
    <w:rsid w:val="0018255E"/>
    <w:rsid w:val="00183C0D"/>
    <w:rsid w:val="00191E84"/>
    <w:rsid w:val="00196BB2"/>
    <w:rsid w:val="001A27E5"/>
    <w:rsid w:val="001B47C3"/>
    <w:rsid w:val="001B6B11"/>
    <w:rsid w:val="001D6F16"/>
    <w:rsid w:val="001E25C1"/>
    <w:rsid w:val="00264B70"/>
    <w:rsid w:val="0026569D"/>
    <w:rsid w:val="00272450"/>
    <w:rsid w:val="00281729"/>
    <w:rsid w:val="00290458"/>
    <w:rsid w:val="002C1775"/>
    <w:rsid w:val="002C7014"/>
    <w:rsid w:val="002D6289"/>
    <w:rsid w:val="002E3B63"/>
    <w:rsid w:val="002F02B2"/>
    <w:rsid w:val="00327186"/>
    <w:rsid w:val="00331AD4"/>
    <w:rsid w:val="00332EB9"/>
    <w:rsid w:val="00335531"/>
    <w:rsid w:val="003455E9"/>
    <w:rsid w:val="00351C07"/>
    <w:rsid w:val="00353EFE"/>
    <w:rsid w:val="00357B8B"/>
    <w:rsid w:val="00374A75"/>
    <w:rsid w:val="00382CFD"/>
    <w:rsid w:val="00386344"/>
    <w:rsid w:val="003A5EB1"/>
    <w:rsid w:val="003A70A2"/>
    <w:rsid w:val="003B2E33"/>
    <w:rsid w:val="003C6C18"/>
    <w:rsid w:val="003D25F5"/>
    <w:rsid w:val="003D48D7"/>
    <w:rsid w:val="003F1F0C"/>
    <w:rsid w:val="003F62E5"/>
    <w:rsid w:val="004014F7"/>
    <w:rsid w:val="0040223F"/>
    <w:rsid w:val="004071D6"/>
    <w:rsid w:val="004337E8"/>
    <w:rsid w:val="0044681C"/>
    <w:rsid w:val="00446B96"/>
    <w:rsid w:val="00450CCB"/>
    <w:rsid w:val="00451A23"/>
    <w:rsid w:val="0045686C"/>
    <w:rsid w:val="0046167D"/>
    <w:rsid w:val="00466C01"/>
    <w:rsid w:val="00474072"/>
    <w:rsid w:val="00477E69"/>
    <w:rsid w:val="004A2A9C"/>
    <w:rsid w:val="004A3C26"/>
    <w:rsid w:val="004B788E"/>
    <w:rsid w:val="004C1465"/>
    <w:rsid w:val="004E2446"/>
    <w:rsid w:val="004E7AAB"/>
    <w:rsid w:val="00512CDE"/>
    <w:rsid w:val="00520BC7"/>
    <w:rsid w:val="00522EFE"/>
    <w:rsid w:val="00533A55"/>
    <w:rsid w:val="00550255"/>
    <w:rsid w:val="00556578"/>
    <w:rsid w:val="00567186"/>
    <w:rsid w:val="00573074"/>
    <w:rsid w:val="00574609"/>
    <w:rsid w:val="005814EA"/>
    <w:rsid w:val="00595D9C"/>
    <w:rsid w:val="005C17D3"/>
    <w:rsid w:val="005C4202"/>
    <w:rsid w:val="005D150A"/>
    <w:rsid w:val="005F545A"/>
    <w:rsid w:val="005F6FE6"/>
    <w:rsid w:val="006125F5"/>
    <w:rsid w:val="00622F7D"/>
    <w:rsid w:val="00636AC5"/>
    <w:rsid w:val="006379AA"/>
    <w:rsid w:val="00637C68"/>
    <w:rsid w:val="00654E8D"/>
    <w:rsid w:val="00657813"/>
    <w:rsid w:val="00661F84"/>
    <w:rsid w:val="0066550D"/>
    <w:rsid w:val="006664B2"/>
    <w:rsid w:val="00670C99"/>
    <w:rsid w:val="006737EE"/>
    <w:rsid w:val="00683193"/>
    <w:rsid w:val="00683C7E"/>
    <w:rsid w:val="006853C2"/>
    <w:rsid w:val="00696515"/>
    <w:rsid w:val="006C3944"/>
    <w:rsid w:val="006C6EB9"/>
    <w:rsid w:val="006D5EEC"/>
    <w:rsid w:val="006D6956"/>
    <w:rsid w:val="006E2324"/>
    <w:rsid w:val="006E58E9"/>
    <w:rsid w:val="006E7B3C"/>
    <w:rsid w:val="006F373D"/>
    <w:rsid w:val="00701FA1"/>
    <w:rsid w:val="00703EAB"/>
    <w:rsid w:val="0070651C"/>
    <w:rsid w:val="00710E5A"/>
    <w:rsid w:val="00711949"/>
    <w:rsid w:val="0071283C"/>
    <w:rsid w:val="00721717"/>
    <w:rsid w:val="00761C84"/>
    <w:rsid w:val="00784926"/>
    <w:rsid w:val="007935A3"/>
    <w:rsid w:val="007C062A"/>
    <w:rsid w:val="007C6B91"/>
    <w:rsid w:val="007C71E8"/>
    <w:rsid w:val="007E4040"/>
    <w:rsid w:val="007F13C4"/>
    <w:rsid w:val="00806D6D"/>
    <w:rsid w:val="00807415"/>
    <w:rsid w:val="00816C87"/>
    <w:rsid w:val="00821CD3"/>
    <w:rsid w:val="00842D95"/>
    <w:rsid w:val="00843326"/>
    <w:rsid w:val="00845130"/>
    <w:rsid w:val="00845ACF"/>
    <w:rsid w:val="00852D68"/>
    <w:rsid w:val="00854E9C"/>
    <w:rsid w:val="008655B7"/>
    <w:rsid w:val="00870611"/>
    <w:rsid w:val="00884B6E"/>
    <w:rsid w:val="00887274"/>
    <w:rsid w:val="00890BFE"/>
    <w:rsid w:val="008A0E9C"/>
    <w:rsid w:val="008A6BB4"/>
    <w:rsid w:val="008C285B"/>
    <w:rsid w:val="008E7314"/>
    <w:rsid w:val="00910E86"/>
    <w:rsid w:val="009164A5"/>
    <w:rsid w:val="0091755F"/>
    <w:rsid w:val="009232F6"/>
    <w:rsid w:val="00924BF3"/>
    <w:rsid w:val="009522EB"/>
    <w:rsid w:val="00956F40"/>
    <w:rsid w:val="00961065"/>
    <w:rsid w:val="00974CAB"/>
    <w:rsid w:val="0099042B"/>
    <w:rsid w:val="00992621"/>
    <w:rsid w:val="009A219D"/>
    <w:rsid w:val="009A7EF1"/>
    <w:rsid w:val="009B085D"/>
    <w:rsid w:val="009C27F3"/>
    <w:rsid w:val="009C33D3"/>
    <w:rsid w:val="009D1626"/>
    <w:rsid w:val="00A005C8"/>
    <w:rsid w:val="00A070EB"/>
    <w:rsid w:val="00A21A77"/>
    <w:rsid w:val="00A237EC"/>
    <w:rsid w:val="00A26AE5"/>
    <w:rsid w:val="00A364FD"/>
    <w:rsid w:val="00A43CCF"/>
    <w:rsid w:val="00A442DD"/>
    <w:rsid w:val="00A45307"/>
    <w:rsid w:val="00A640D1"/>
    <w:rsid w:val="00AA2360"/>
    <w:rsid w:val="00AA7C61"/>
    <w:rsid w:val="00AC23D3"/>
    <w:rsid w:val="00AD0045"/>
    <w:rsid w:val="00AD4B99"/>
    <w:rsid w:val="00AD5A38"/>
    <w:rsid w:val="00AE7E26"/>
    <w:rsid w:val="00AF2FD0"/>
    <w:rsid w:val="00B07DC6"/>
    <w:rsid w:val="00B12724"/>
    <w:rsid w:val="00B66334"/>
    <w:rsid w:val="00B73A09"/>
    <w:rsid w:val="00B777BE"/>
    <w:rsid w:val="00BA5A96"/>
    <w:rsid w:val="00BB5C39"/>
    <w:rsid w:val="00BC1888"/>
    <w:rsid w:val="00BC3F54"/>
    <w:rsid w:val="00BC5B4B"/>
    <w:rsid w:val="00BD484D"/>
    <w:rsid w:val="00BD7582"/>
    <w:rsid w:val="00BF6C33"/>
    <w:rsid w:val="00C06024"/>
    <w:rsid w:val="00C176EF"/>
    <w:rsid w:val="00C25296"/>
    <w:rsid w:val="00C37BF0"/>
    <w:rsid w:val="00C73BC3"/>
    <w:rsid w:val="00C90A23"/>
    <w:rsid w:val="00CA127B"/>
    <w:rsid w:val="00CA1288"/>
    <w:rsid w:val="00CA2961"/>
    <w:rsid w:val="00CA77BF"/>
    <w:rsid w:val="00CB60CC"/>
    <w:rsid w:val="00CE3571"/>
    <w:rsid w:val="00CF04CA"/>
    <w:rsid w:val="00CF5EAE"/>
    <w:rsid w:val="00D202DE"/>
    <w:rsid w:val="00D2120E"/>
    <w:rsid w:val="00D3459B"/>
    <w:rsid w:val="00D34D72"/>
    <w:rsid w:val="00D37B09"/>
    <w:rsid w:val="00D665DC"/>
    <w:rsid w:val="00D67741"/>
    <w:rsid w:val="00D86FF7"/>
    <w:rsid w:val="00DA6760"/>
    <w:rsid w:val="00DA68CE"/>
    <w:rsid w:val="00DA7E78"/>
    <w:rsid w:val="00DB703F"/>
    <w:rsid w:val="00DC23D4"/>
    <w:rsid w:val="00DC6044"/>
    <w:rsid w:val="00DC67D0"/>
    <w:rsid w:val="00DD7E9F"/>
    <w:rsid w:val="00DE03AE"/>
    <w:rsid w:val="00DE19E7"/>
    <w:rsid w:val="00DE4085"/>
    <w:rsid w:val="00DF4DAC"/>
    <w:rsid w:val="00E44676"/>
    <w:rsid w:val="00E45420"/>
    <w:rsid w:val="00E550A3"/>
    <w:rsid w:val="00E812CE"/>
    <w:rsid w:val="00E82E94"/>
    <w:rsid w:val="00E837EC"/>
    <w:rsid w:val="00EA1626"/>
    <w:rsid w:val="00EA1AEF"/>
    <w:rsid w:val="00EC3945"/>
    <w:rsid w:val="00F17F06"/>
    <w:rsid w:val="00F224C3"/>
    <w:rsid w:val="00F43117"/>
    <w:rsid w:val="00F623A3"/>
    <w:rsid w:val="00F73E28"/>
    <w:rsid w:val="00F758E7"/>
    <w:rsid w:val="00F82D7E"/>
    <w:rsid w:val="00F83B7E"/>
    <w:rsid w:val="00FA5122"/>
    <w:rsid w:val="00FB71B8"/>
    <w:rsid w:val="00FC2BC5"/>
    <w:rsid w:val="00FE6DB1"/>
    <w:rsid w:val="00FF14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071D6"/>
  </w:style>
  <w:style w:type="paragraph" w:styleId="Titolo1">
    <w:name w:val="heading 1"/>
    <w:basedOn w:val="Normale"/>
    <w:next w:val="Stile1"/>
    <w:link w:val="Titolo1Carattere"/>
    <w:uiPriority w:val="9"/>
    <w:qFormat/>
    <w:rsid w:val="00BC3F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Stile1"/>
    <w:link w:val="Titolo2Carattere"/>
    <w:uiPriority w:val="9"/>
    <w:unhideWhenUsed/>
    <w:qFormat/>
    <w:rsid w:val="00BC3F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7F13C4"/>
    <w:pPr>
      <w:keepNext/>
      <w:keepLines/>
      <w:spacing w:before="200" w:after="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Normale"/>
    <w:qFormat/>
    <w:rsid w:val="00BC3F54"/>
    <w:pPr>
      <w:spacing w:after="0"/>
      <w:ind w:firstLine="284"/>
    </w:pPr>
    <w:rPr>
      <w:sz w:val="24"/>
    </w:rPr>
  </w:style>
  <w:style w:type="character" w:customStyle="1" w:styleId="Titolo1Carattere">
    <w:name w:val="Titolo 1 Carattere"/>
    <w:basedOn w:val="Carpredefinitoparagrafo"/>
    <w:link w:val="Titolo1"/>
    <w:uiPriority w:val="9"/>
    <w:rsid w:val="00BC3F54"/>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BC3F54"/>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7F13C4"/>
    <w:rPr>
      <w:rFonts w:asciiTheme="majorHAnsi" w:eastAsiaTheme="majorEastAsia" w:hAnsiTheme="majorHAnsi" w:cstheme="majorBidi"/>
      <w:b/>
      <w:bCs/>
      <w:color w:val="4F81BD" w:themeColor="accent1"/>
    </w:rPr>
  </w:style>
  <w:style w:type="paragraph" w:styleId="Testonotaapidipagina">
    <w:name w:val="footnote text"/>
    <w:basedOn w:val="Normale"/>
    <w:link w:val="TestonotaapidipaginaCarattere"/>
    <w:uiPriority w:val="99"/>
    <w:semiHidden/>
    <w:unhideWhenUsed/>
    <w:rsid w:val="00A43CCF"/>
    <w:pPr>
      <w:spacing w:after="0" w:line="240" w:lineRule="auto"/>
    </w:pPr>
    <w:rPr>
      <w:rFonts w:ascii="Calibri" w:eastAsia="Times New Roman" w:hAnsi="Calibri" w:cs="Times New Roman"/>
      <w:sz w:val="20"/>
      <w:szCs w:val="20"/>
    </w:rPr>
  </w:style>
  <w:style w:type="character" w:customStyle="1" w:styleId="TestonotaapidipaginaCarattere">
    <w:name w:val="Testo nota a piè di pagina Carattere"/>
    <w:basedOn w:val="Carpredefinitoparagrafo"/>
    <w:link w:val="Testonotaapidipagina"/>
    <w:uiPriority w:val="99"/>
    <w:semiHidden/>
    <w:rsid w:val="00A43CCF"/>
    <w:rPr>
      <w:rFonts w:ascii="Calibri" w:eastAsia="Times New Roman" w:hAnsi="Calibri" w:cs="Times New Roman"/>
      <w:sz w:val="20"/>
      <w:szCs w:val="20"/>
    </w:rPr>
  </w:style>
  <w:style w:type="character" w:styleId="Rimandonotaapidipagina">
    <w:name w:val="footnote reference"/>
    <w:basedOn w:val="Carpredefinitoparagrafo"/>
    <w:uiPriority w:val="99"/>
    <w:semiHidden/>
    <w:unhideWhenUsed/>
    <w:rsid w:val="00A43CCF"/>
    <w:rPr>
      <w:vertAlign w:val="superscript"/>
    </w:rPr>
  </w:style>
  <w:style w:type="paragraph" w:styleId="Testofumetto">
    <w:name w:val="Balloon Text"/>
    <w:basedOn w:val="Normale"/>
    <w:link w:val="TestofumettoCarattere"/>
    <w:uiPriority w:val="99"/>
    <w:semiHidden/>
    <w:unhideWhenUsed/>
    <w:rsid w:val="0057460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74609"/>
    <w:rPr>
      <w:rFonts w:ascii="Tahoma" w:hAnsi="Tahoma" w:cs="Tahoma"/>
      <w:sz w:val="16"/>
      <w:szCs w:val="16"/>
    </w:rPr>
  </w:style>
  <w:style w:type="character" w:styleId="Rimandocommento">
    <w:name w:val="annotation reference"/>
    <w:basedOn w:val="Carpredefinitoparagrafo"/>
    <w:uiPriority w:val="99"/>
    <w:semiHidden/>
    <w:unhideWhenUsed/>
    <w:rsid w:val="009B085D"/>
    <w:rPr>
      <w:sz w:val="16"/>
      <w:szCs w:val="16"/>
    </w:rPr>
  </w:style>
  <w:style w:type="paragraph" w:styleId="Testocommento">
    <w:name w:val="annotation text"/>
    <w:basedOn w:val="Normale"/>
    <w:link w:val="TestocommentoCarattere"/>
    <w:uiPriority w:val="99"/>
    <w:semiHidden/>
    <w:unhideWhenUsed/>
    <w:rsid w:val="009B085D"/>
    <w:pPr>
      <w:spacing w:line="240" w:lineRule="auto"/>
    </w:pPr>
    <w:rPr>
      <w:rFonts w:eastAsiaTheme="minorHAnsi"/>
      <w:sz w:val="20"/>
      <w:szCs w:val="20"/>
      <w:lang w:eastAsia="en-US"/>
    </w:rPr>
  </w:style>
  <w:style w:type="character" w:customStyle="1" w:styleId="TestocommentoCarattere">
    <w:name w:val="Testo commento Carattere"/>
    <w:basedOn w:val="Carpredefinitoparagrafo"/>
    <w:link w:val="Testocommento"/>
    <w:uiPriority w:val="99"/>
    <w:semiHidden/>
    <w:rsid w:val="009B085D"/>
    <w:rPr>
      <w:rFonts w:eastAsiaTheme="minorHAnsi"/>
      <w:sz w:val="20"/>
      <w:szCs w:val="20"/>
      <w:lang w:eastAsia="en-US"/>
    </w:rPr>
  </w:style>
  <w:style w:type="paragraph" w:styleId="Titolosommario">
    <w:name w:val="TOC Heading"/>
    <w:basedOn w:val="Titolo1"/>
    <w:next w:val="Normale"/>
    <w:uiPriority w:val="39"/>
    <w:unhideWhenUsed/>
    <w:qFormat/>
    <w:rsid w:val="006D6956"/>
    <w:pPr>
      <w:outlineLvl w:val="9"/>
    </w:pPr>
  </w:style>
  <w:style w:type="paragraph" w:styleId="Sommario2">
    <w:name w:val="toc 2"/>
    <w:basedOn w:val="Normale"/>
    <w:next w:val="Normale"/>
    <w:autoRedefine/>
    <w:uiPriority w:val="39"/>
    <w:unhideWhenUsed/>
    <w:qFormat/>
    <w:rsid w:val="006D6956"/>
    <w:pPr>
      <w:spacing w:after="100"/>
      <w:ind w:left="220"/>
    </w:pPr>
  </w:style>
  <w:style w:type="paragraph" w:styleId="Sommario1">
    <w:name w:val="toc 1"/>
    <w:basedOn w:val="Normale"/>
    <w:next w:val="Normale"/>
    <w:autoRedefine/>
    <w:uiPriority w:val="39"/>
    <w:unhideWhenUsed/>
    <w:qFormat/>
    <w:rsid w:val="006D6956"/>
    <w:pPr>
      <w:spacing w:after="100"/>
    </w:pPr>
  </w:style>
  <w:style w:type="paragraph" w:styleId="Sommario3">
    <w:name w:val="toc 3"/>
    <w:basedOn w:val="Normale"/>
    <w:next w:val="Normale"/>
    <w:autoRedefine/>
    <w:uiPriority w:val="39"/>
    <w:unhideWhenUsed/>
    <w:qFormat/>
    <w:rsid w:val="006D6956"/>
    <w:pPr>
      <w:spacing w:after="100"/>
      <w:ind w:left="440"/>
    </w:pPr>
  </w:style>
  <w:style w:type="character" w:styleId="Collegamentoipertestuale">
    <w:name w:val="Hyperlink"/>
    <w:basedOn w:val="Carpredefinitoparagrafo"/>
    <w:uiPriority w:val="99"/>
    <w:unhideWhenUsed/>
    <w:rsid w:val="006D6956"/>
    <w:rPr>
      <w:color w:val="0000FF" w:themeColor="hyperlink"/>
      <w:u w:val="single"/>
    </w:rPr>
  </w:style>
  <w:style w:type="paragraph" w:styleId="Intestazione">
    <w:name w:val="header"/>
    <w:basedOn w:val="Normale"/>
    <w:link w:val="IntestazioneCarattere"/>
    <w:uiPriority w:val="99"/>
    <w:unhideWhenUsed/>
    <w:rsid w:val="003455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455E9"/>
  </w:style>
  <w:style w:type="paragraph" w:styleId="Pidipagina">
    <w:name w:val="footer"/>
    <w:basedOn w:val="Normale"/>
    <w:link w:val="PidipaginaCarattere"/>
    <w:uiPriority w:val="99"/>
    <w:unhideWhenUsed/>
    <w:rsid w:val="003455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455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071D6"/>
  </w:style>
  <w:style w:type="paragraph" w:styleId="Titolo1">
    <w:name w:val="heading 1"/>
    <w:basedOn w:val="Normale"/>
    <w:next w:val="Stile1"/>
    <w:link w:val="Titolo1Carattere"/>
    <w:uiPriority w:val="9"/>
    <w:qFormat/>
    <w:rsid w:val="00BC3F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Stile1"/>
    <w:link w:val="Titolo2Carattere"/>
    <w:uiPriority w:val="9"/>
    <w:unhideWhenUsed/>
    <w:qFormat/>
    <w:rsid w:val="00BC3F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7F13C4"/>
    <w:pPr>
      <w:keepNext/>
      <w:keepLines/>
      <w:spacing w:before="200" w:after="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Normale"/>
    <w:qFormat/>
    <w:rsid w:val="00BC3F54"/>
    <w:pPr>
      <w:spacing w:after="0"/>
      <w:ind w:firstLine="284"/>
    </w:pPr>
    <w:rPr>
      <w:sz w:val="24"/>
    </w:rPr>
  </w:style>
  <w:style w:type="character" w:customStyle="1" w:styleId="Titolo1Carattere">
    <w:name w:val="Titolo 1 Carattere"/>
    <w:basedOn w:val="Carpredefinitoparagrafo"/>
    <w:link w:val="Titolo1"/>
    <w:uiPriority w:val="9"/>
    <w:rsid w:val="00BC3F54"/>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BC3F54"/>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7F13C4"/>
    <w:rPr>
      <w:rFonts w:asciiTheme="majorHAnsi" w:eastAsiaTheme="majorEastAsia" w:hAnsiTheme="majorHAnsi" w:cstheme="majorBidi"/>
      <w:b/>
      <w:bCs/>
      <w:color w:val="4F81BD" w:themeColor="accent1"/>
    </w:rPr>
  </w:style>
  <w:style w:type="paragraph" w:styleId="Testonotaapidipagina">
    <w:name w:val="footnote text"/>
    <w:basedOn w:val="Normale"/>
    <w:link w:val="TestonotaapidipaginaCarattere"/>
    <w:uiPriority w:val="99"/>
    <w:semiHidden/>
    <w:unhideWhenUsed/>
    <w:rsid w:val="00A43CCF"/>
    <w:pPr>
      <w:spacing w:after="0" w:line="240" w:lineRule="auto"/>
    </w:pPr>
    <w:rPr>
      <w:rFonts w:ascii="Calibri" w:eastAsia="Times New Roman" w:hAnsi="Calibri" w:cs="Times New Roman"/>
      <w:sz w:val="20"/>
      <w:szCs w:val="20"/>
    </w:rPr>
  </w:style>
  <w:style w:type="character" w:customStyle="1" w:styleId="TestonotaapidipaginaCarattere">
    <w:name w:val="Testo nota a piè di pagina Carattere"/>
    <w:basedOn w:val="Carpredefinitoparagrafo"/>
    <w:link w:val="Testonotaapidipagina"/>
    <w:uiPriority w:val="99"/>
    <w:semiHidden/>
    <w:rsid w:val="00A43CCF"/>
    <w:rPr>
      <w:rFonts w:ascii="Calibri" w:eastAsia="Times New Roman" w:hAnsi="Calibri" w:cs="Times New Roman"/>
      <w:sz w:val="20"/>
      <w:szCs w:val="20"/>
    </w:rPr>
  </w:style>
  <w:style w:type="character" w:styleId="Rimandonotaapidipagina">
    <w:name w:val="footnote reference"/>
    <w:basedOn w:val="Carpredefinitoparagrafo"/>
    <w:uiPriority w:val="99"/>
    <w:semiHidden/>
    <w:unhideWhenUsed/>
    <w:rsid w:val="00A43CCF"/>
    <w:rPr>
      <w:vertAlign w:val="superscript"/>
    </w:rPr>
  </w:style>
  <w:style w:type="paragraph" w:styleId="Testofumetto">
    <w:name w:val="Balloon Text"/>
    <w:basedOn w:val="Normale"/>
    <w:link w:val="TestofumettoCarattere"/>
    <w:uiPriority w:val="99"/>
    <w:semiHidden/>
    <w:unhideWhenUsed/>
    <w:rsid w:val="0057460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74609"/>
    <w:rPr>
      <w:rFonts w:ascii="Tahoma" w:hAnsi="Tahoma" w:cs="Tahoma"/>
      <w:sz w:val="16"/>
      <w:szCs w:val="16"/>
    </w:rPr>
  </w:style>
  <w:style w:type="character" w:styleId="Rimandocommento">
    <w:name w:val="annotation reference"/>
    <w:basedOn w:val="Carpredefinitoparagrafo"/>
    <w:uiPriority w:val="99"/>
    <w:semiHidden/>
    <w:unhideWhenUsed/>
    <w:rsid w:val="009B085D"/>
    <w:rPr>
      <w:sz w:val="16"/>
      <w:szCs w:val="16"/>
    </w:rPr>
  </w:style>
  <w:style w:type="paragraph" w:styleId="Testocommento">
    <w:name w:val="annotation text"/>
    <w:basedOn w:val="Normale"/>
    <w:link w:val="TestocommentoCarattere"/>
    <w:uiPriority w:val="99"/>
    <w:semiHidden/>
    <w:unhideWhenUsed/>
    <w:rsid w:val="009B085D"/>
    <w:pPr>
      <w:spacing w:line="240" w:lineRule="auto"/>
    </w:pPr>
    <w:rPr>
      <w:rFonts w:eastAsiaTheme="minorHAnsi"/>
      <w:sz w:val="20"/>
      <w:szCs w:val="20"/>
      <w:lang w:eastAsia="en-US"/>
    </w:rPr>
  </w:style>
  <w:style w:type="character" w:customStyle="1" w:styleId="TestocommentoCarattere">
    <w:name w:val="Testo commento Carattere"/>
    <w:basedOn w:val="Carpredefinitoparagrafo"/>
    <w:link w:val="Testocommento"/>
    <w:uiPriority w:val="99"/>
    <w:semiHidden/>
    <w:rsid w:val="009B085D"/>
    <w:rPr>
      <w:rFonts w:eastAsiaTheme="minorHAnsi"/>
      <w:sz w:val="20"/>
      <w:szCs w:val="20"/>
      <w:lang w:eastAsia="en-US"/>
    </w:rPr>
  </w:style>
  <w:style w:type="paragraph" w:styleId="Titolosommario">
    <w:name w:val="TOC Heading"/>
    <w:basedOn w:val="Titolo1"/>
    <w:next w:val="Normale"/>
    <w:uiPriority w:val="39"/>
    <w:unhideWhenUsed/>
    <w:qFormat/>
    <w:rsid w:val="006D6956"/>
    <w:pPr>
      <w:outlineLvl w:val="9"/>
    </w:pPr>
  </w:style>
  <w:style w:type="paragraph" w:styleId="Sommario2">
    <w:name w:val="toc 2"/>
    <w:basedOn w:val="Normale"/>
    <w:next w:val="Normale"/>
    <w:autoRedefine/>
    <w:uiPriority w:val="39"/>
    <w:unhideWhenUsed/>
    <w:qFormat/>
    <w:rsid w:val="006D6956"/>
    <w:pPr>
      <w:spacing w:after="100"/>
      <w:ind w:left="220"/>
    </w:pPr>
  </w:style>
  <w:style w:type="paragraph" w:styleId="Sommario1">
    <w:name w:val="toc 1"/>
    <w:basedOn w:val="Normale"/>
    <w:next w:val="Normale"/>
    <w:autoRedefine/>
    <w:uiPriority w:val="39"/>
    <w:unhideWhenUsed/>
    <w:qFormat/>
    <w:rsid w:val="006D6956"/>
    <w:pPr>
      <w:spacing w:after="100"/>
    </w:pPr>
  </w:style>
  <w:style w:type="paragraph" w:styleId="Sommario3">
    <w:name w:val="toc 3"/>
    <w:basedOn w:val="Normale"/>
    <w:next w:val="Normale"/>
    <w:autoRedefine/>
    <w:uiPriority w:val="39"/>
    <w:unhideWhenUsed/>
    <w:qFormat/>
    <w:rsid w:val="006D6956"/>
    <w:pPr>
      <w:spacing w:after="100"/>
      <w:ind w:left="440"/>
    </w:pPr>
  </w:style>
  <w:style w:type="character" w:styleId="Collegamentoipertestuale">
    <w:name w:val="Hyperlink"/>
    <w:basedOn w:val="Carpredefinitoparagrafo"/>
    <w:uiPriority w:val="99"/>
    <w:unhideWhenUsed/>
    <w:rsid w:val="006D6956"/>
    <w:rPr>
      <w:color w:val="0000FF" w:themeColor="hyperlink"/>
      <w:u w:val="single"/>
    </w:rPr>
  </w:style>
  <w:style w:type="paragraph" w:styleId="Intestazione">
    <w:name w:val="header"/>
    <w:basedOn w:val="Normale"/>
    <w:link w:val="IntestazioneCarattere"/>
    <w:uiPriority w:val="99"/>
    <w:unhideWhenUsed/>
    <w:rsid w:val="003455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455E9"/>
  </w:style>
  <w:style w:type="paragraph" w:styleId="Pidipagina">
    <w:name w:val="footer"/>
    <w:basedOn w:val="Normale"/>
    <w:link w:val="PidipaginaCarattere"/>
    <w:uiPriority w:val="99"/>
    <w:unhideWhenUsed/>
    <w:rsid w:val="003455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455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tonio\Documents\modello%20stile%201.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D21A9-4B95-472C-AB86-FC79A01FA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 stile 1</Template>
  <TotalTime>3</TotalTime>
  <Pages>1</Pages>
  <Words>100</Words>
  <Characters>570</Characters>
  <Application>Microsoft Office Word</Application>
  <DocSecurity>0</DocSecurity>
  <Lines>4</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Antonio</cp:lastModifiedBy>
  <cp:revision>2</cp:revision>
  <dcterms:created xsi:type="dcterms:W3CDTF">2017-02-21T15:37:00Z</dcterms:created>
  <dcterms:modified xsi:type="dcterms:W3CDTF">2017-02-21T15:41:00Z</dcterms:modified>
</cp:coreProperties>
</file>